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356" w:rsidRPr="00DA3A45" w:rsidRDefault="002B26F8" w:rsidP="001E2356">
      <w:pPr>
        <w:jc w:val="center"/>
        <w:rPr>
          <w:color w:val="FFFFFF" w:themeColor="background1"/>
          <w:sz w:val="2"/>
          <w:szCs w:val="2"/>
          <w:rtl/>
        </w:rPr>
      </w:pPr>
      <w:sdt>
        <w:sdtPr>
          <w:rPr>
            <w:color w:val="FFFFFF" w:themeColor="background1"/>
            <w:sz w:val="2"/>
            <w:szCs w:val="2"/>
            <w:rtl/>
          </w:rPr>
          <w:id w:val="32828007"/>
          <w:lock w:val="contentLocked"/>
          <w:placeholder>
            <w:docPart w:val="55D281AAAC8249AC9046652BD3954ABB"/>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132F3C">
            <w:rPr>
              <w:rFonts w:hint="cs"/>
              <w:color w:val="FFFFFF" w:themeColor="background1"/>
              <w:sz w:val="2"/>
              <w:szCs w:val="2"/>
              <w:rtl/>
            </w:rPr>
            <w:t>2017081302013</w:t>
          </w:r>
        </w:sdtContent>
      </w:sdt>
    </w:p>
    <w:tbl>
      <w:tblPr>
        <w:tblStyle w:val="a5"/>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9"/>
        <w:gridCol w:w="2093"/>
      </w:tblGrid>
      <w:tr w:rsidR="001E2356" w:rsidRPr="00DA3A45" w:rsidTr="00132F3C">
        <w:tc>
          <w:tcPr>
            <w:tcW w:w="1369" w:type="dxa"/>
          </w:tcPr>
          <w:p w:rsidR="001E2356" w:rsidRPr="00DA3A45" w:rsidRDefault="001E2356" w:rsidP="008309DF">
            <w:pPr>
              <w:spacing w:line="240" w:lineRule="auto"/>
              <w:rPr>
                <w:rtl/>
              </w:rPr>
            </w:pPr>
          </w:p>
        </w:tc>
        <w:tc>
          <w:tcPr>
            <w:tcW w:w="2093" w:type="dxa"/>
          </w:tcPr>
          <w:p w:rsidR="001E2356" w:rsidRPr="00DA3A45" w:rsidRDefault="001E2356" w:rsidP="008309DF">
            <w:pPr>
              <w:spacing w:line="240" w:lineRule="auto"/>
              <w:rPr>
                <w:rtl/>
                <w:lang w:bidi="he-IL"/>
              </w:rPr>
            </w:pPr>
          </w:p>
        </w:tc>
      </w:tr>
      <w:tr w:rsidR="001E2356" w:rsidRPr="00DA3A45" w:rsidTr="00132F3C">
        <w:tc>
          <w:tcPr>
            <w:tcW w:w="1369" w:type="dxa"/>
          </w:tcPr>
          <w:p w:rsidR="001E2356" w:rsidRPr="00F40245" w:rsidRDefault="001E2356" w:rsidP="008309DF">
            <w:pPr>
              <w:spacing w:line="240" w:lineRule="auto"/>
              <w:rPr>
                <w:rtl/>
              </w:rPr>
            </w:pPr>
          </w:p>
        </w:tc>
        <w:tc>
          <w:tcPr>
            <w:tcW w:w="2093" w:type="dxa"/>
          </w:tcPr>
          <w:p w:rsidR="001E2356" w:rsidRPr="00DA3A45" w:rsidRDefault="001E2356" w:rsidP="008309DF">
            <w:pPr>
              <w:spacing w:line="240" w:lineRule="auto"/>
              <w:rPr>
                <w:rtl/>
                <w:lang w:bidi="he-IL"/>
              </w:rPr>
            </w:pPr>
          </w:p>
        </w:tc>
      </w:tr>
      <w:tr w:rsidR="00156CCF" w:rsidRPr="00DA3A45" w:rsidTr="00132F3C">
        <w:tc>
          <w:tcPr>
            <w:tcW w:w="1369" w:type="dxa"/>
          </w:tcPr>
          <w:p w:rsidR="00156CCF" w:rsidRPr="007535EE" w:rsidRDefault="00156CCF" w:rsidP="001933C9">
            <w:pPr>
              <w:spacing w:line="276" w:lineRule="auto"/>
              <w:rPr>
                <w:b w:val="0"/>
                <w:bCs/>
                <w:rtl/>
                <w:lang w:bidi="he-IL"/>
              </w:rPr>
            </w:pPr>
          </w:p>
        </w:tc>
        <w:tc>
          <w:tcPr>
            <w:tcW w:w="2093" w:type="dxa"/>
          </w:tcPr>
          <w:p w:rsidR="00156CCF" w:rsidRDefault="00156CCF" w:rsidP="001933C9">
            <w:pPr>
              <w:spacing w:line="276" w:lineRule="auto"/>
              <w:rPr>
                <w:rtl/>
              </w:rPr>
            </w:pPr>
          </w:p>
        </w:tc>
      </w:tr>
    </w:tbl>
    <w:p w:rsidR="00132F3C" w:rsidRDefault="00132F3C" w:rsidP="00132F3C">
      <w:pPr>
        <w:tabs>
          <w:tab w:val="center" w:pos="4153"/>
          <w:tab w:val="left" w:pos="5057"/>
        </w:tabs>
        <w:jc w:val="center"/>
        <w:rPr>
          <w:bCs/>
          <w:rtl/>
        </w:rPr>
      </w:pPr>
    </w:p>
    <w:p w:rsidR="00132F3C" w:rsidRDefault="00132F3C" w:rsidP="00132F3C">
      <w:pPr>
        <w:tabs>
          <w:tab w:val="center" w:pos="4153"/>
          <w:tab w:val="left" w:pos="5057"/>
        </w:tabs>
        <w:jc w:val="center"/>
        <w:rPr>
          <w:bCs/>
          <w:rtl/>
        </w:rPr>
      </w:pPr>
    </w:p>
    <w:p w:rsidR="001A5383" w:rsidRDefault="001A5383" w:rsidP="001A5383">
      <w:pPr>
        <w:keepNext/>
        <w:autoSpaceDE w:val="0"/>
        <w:autoSpaceDN w:val="0"/>
        <w:ind w:left="2822" w:firstLine="778"/>
        <w:jc w:val="center"/>
        <w:outlineLvl w:val="7"/>
        <w:rPr>
          <w:b w:val="0"/>
          <w:bCs/>
          <w:sz w:val="24"/>
          <w:szCs w:val="24"/>
          <w:rtl/>
        </w:rPr>
      </w:pPr>
    </w:p>
    <w:p w:rsidR="001A5383" w:rsidRDefault="001A5383" w:rsidP="001A5383">
      <w:pPr>
        <w:keepNext/>
        <w:autoSpaceDE w:val="0"/>
        <w:autoSpaceDN w:val="0"/>
        <w:ind w:left="2822" w:firstLine="778"/>
        <w:outlineLvl w:val="7"/>
        <w:rPr>
          <w:bCs/>
          <w:sz w:val="24"/>
          <w:szCs w:val="24"/>
        </w:rPr>
      </w:pPr>
      <w:r>
        <w:rPr>
          <w:rFonts w:hint="cs"/>
          <w:b w:val="0"/>
          <w:bCs/>
          <w:sz w:val="24"/>
          <w:szCs w:val="24"/>
          <w:rtl/>
        </w:rPr>
        <w:t>משרד הבינוי והשיכון</w:t>
      </w:r>
    </w:p>
    <w:p w:rsidR="00132F3C" w:rsidRPr="00AE4370" w:rsidRDefault="007F5F16" w:rsidP="007F5F16">
      <w:pPr>
        <w:ind w:left="3600"/>
        <w:rPr>
          <w:b w:val="0"/>
          <w:bCs/>
          <w:sz w:val="24"/>
          <w:szCs w:val="24"/>
          <w:u w:val="single"/>
          <w:rtl/>
        </w:rPr>
      </w:pPr>
      <w:r w:rsidRPr="007F5F16">
        <w:rPr>
          <w:bCs/>
          <w:sz w:val="24"/>
          <w:szCs w:val="24"/>
          <w:u w:val="single"/>
          <w:rtl/>
        </w:rPr>
        <w:t>מכרז מס':  469/2017</w:t>
      </w:r>
    </w:p>
    <w:p w:rsidR="00132F3C" w:rsidRDefault="007F5F16" w:rsidP="00132F3C">
      <w:pPr>
        <w:spacing w:line="276" w:lineRule="auto"/>
        <w:jc w:val="center"/>
        <w:rPr>
          <w:rFonts w:ascii="Arial" w:hAnsi="Arial" w:hint="cs"/>
          <w:sz w:val="24"/>
          <w:szCs w:val="24"/>
          <w:rtl/>
        </w:rPr>
      </w:pPr>
      <w:r w:rsidRPr="007F5F16">
        <w:rPr>
          <w:bCs/>
          <w:sz w:val="32"/>
          <w:szCs w:val="32"/>
          <w:rtl/>
        </w:rPr>
        <w:t>קורסים באנגלית מדוברת לעובדי המשרד</w:t>
      </w:r>
    </w:p>
    <w:p w:rsidR="007F5F16" w:rsidRPr="00AE4370" w:rsidRDefault="007F5F16" w:rsidP="00132F3C">
      <w:pPr>
        <w:spacing w:line="276" w:lineRule="auto"/>
        <w:jc w:val="center"/>
        <w:rPr>
          <w:rFonts w:ascii="Arial" w:hAnsi="Arial"/>
          <w:sz w:val="24"/>
          <w:szCs w:val="24"/>
        </w:rPr>
      </w:pPr>
    </w:p>
    <w:p w:rsidR="007F5F16" w:rsidRPr="007F5F16" w:rsidRDefault="007F5F16" w:rsidP="007F5F16">
      <w:pPr>
        <w:numPr>
          <w:ilvl w:val="0"/>
          <w:numId w:val="1"/>
        </w:numPr>
        <w:jc w:val="both"/>
        <w:rPr>
          <w:rFonts w:hint="cs"/>
          <w:b w:val="0"/>
          <w:bCs/>
          <w:sz w:val="24"/>
          <w:szCs w:val="24"/>
        </w:rPr>
      </w:pPr>
      <w:r w:rsidRPr="007F5F16">
        <w:rPr>
          <w:sz w:val="24"/>
          <w:szCs w:val="24"/>
          <w:rtl/>
        </w:rPr>
        <w:t>משרד הבינוי והשיכון (להלן- "המזמין"/"המשרד") מזמין בזה קבלת הצעות לרכישת קורסים באנגלית מדוברת לעובדי המשרד (להלן – "השירותים")</w:t>
      </w:r>
    </w:p>
    <w:p w:rsidR="007F5F16" w:rsidRPr="007F5F16" w:rsidRDefault="007F5F16" w:rsidP="007F5F16">
      <w:pPr>
        <w:numPr>
          <w:ilvl w:val="0"/>
          <w:numId w:val="1"/>
        </w:numPr>
        <w:jc w:val="both"/>
        <w:rPr>
          <w:sz w:val="24"/>
          <w:szCs w:val="24"/>
          <w:rtl/>
        </w:rPr>
      </w:pPr>
      <w:bookmarkStart w:id="0" w:name="_GoBack"/>
      <w:bookmarkEnd w:id="0"/>
      <w:r w:rsidRPr="007F5F16">
        <w:rPr>
          <w:sz w:val="24"/>
          <w:szCs w:val="24"/>
          <w:rtl/>
        </w:rPr>
        <w:t xml:space="preserve">תקופת ההתקשרות לביצוע השירותים תהא למשך 12 חודשים החל מיום חתימת החוזה על ידי כל </w:t>
      </w:r>
      <w:proofErr w:type="spellStart"/>
      <w:r w:rsidRPr="007F5F16">
        <w:rPr>
          <w:sz w:val="24"/>
          <w:szCs w:val="24"/>
          <w:rtl/>
        </w:rPr>
        <w:t>מורשי</w:t>
      </w:r>
      <w:proofErr w:type="spellEnd"/>
      <w:r w:rsidRPr="007F5F16">
        <w:rPr>
          <w:sz w:val="24"/>
          <w:szCs w:val="24"/>
          <w:rtl/>
        </w:rPr>
        <w:t xml:space="preserve"> החתימה של המשרד.</w:t>
      </w:r>
    </w:p>
    <w:p w:rsidR="007F5F16" w:rsidRPr="007F5F16" w:rsidRDefault="007F5F16" w:rsidP="007F5F16">
      <w:pPr>
        <w:numPr>
          <w:ilvl w:val="0"/>
          <w:numId w:val="1"/>
        </w:numPr>
        <w:jc w:val="both"/>
        <w:rPr>
          <w:sz w:val="24"/>
          <w:szCs w:val="24"/>
          <w:rtl/>
        </w:rPr>
      </w:pPr>
      <w:r w:rsidRPr="007F5F16">
        <w:rPr>
          <w:sz w:val="24"/>
          <w:szCs w:val="24"/>
          <w:rtl/>
        </w:rPr>
        <w:t xml:space="preserve">למשרד שמורה זכות ברירה  (אופציה) להאריך את תקופת החוזה וביצוע השירותים לתקופות נוספות שלא יעלו על  24 חודשים נוספים במצטבר, כפי שיקבע המשרד מעת לעת, בכפוף למגבלות התקציב וחוק התקציב. </w:t>
      </w:r>
    </w:p>
    <w:p w:rsidR="00954B93" w:rsidRPr="00AB1600" w:rsidRDefault="00132F3C" w:rsidP="00954B93">
      <w:pPr>
        <w:numPr>
          <w:ilvl w:val="0"/>
          <w:numId w:val="1"/>
        </w:numPr>
        <w:ind w:left="1080"/>
        <w:jc w:val="both"/>
        <w:rPr>
          <w:b w:val="0"/>
          <w:bCs/>
          <w:sz w:val="24"/>
          <w:szCs w:val="24"/>
        </w:rPr>
      </w:pPr>
      <w:r w:rsidRPr="00AB1600">
        <w:rPr>
          <w:rFonts w:hint="cs"/>
          <w:sz w:val="24"/>
          <w:szCs w:val="24"/>
          <w:rtl/>
        </w:rPr>
        <w:t>תנאי הסף הנדרשים מפורטים במסמכי המכרז.</w:t>
      </w:r>
    </w:p>
    <w:p w:rsidR="00132F3C" w:rsidRPr="00AB1600" w:rsidRDefault="00132F3C" w:rsidP="00AB1600">
      <w:pPr>
        <w:numPr>
          <w:ilvl w:val="0"/>
          <w:numId w:val="1"/>
        </w:numPr>
        <w:ind w:left="1080"/>
        <w:jc w:val="both"/>
        <w:rPr>
          <w:b w:val="0"/>
          <w:bCs/>
          <w:sz w:val="24"/>
          <w:szCs w:val="24"/>
        </w:rPr>
      </w:pPr>
      <w:r w:rsidRPr="00AB1600">
        <w:rPr>
          <w:rFonts w:hint="cs"/>
          <w:sz w:val="24"/>
          <w:szCs w:val="24"/>
          <w:rtl/>
        </w:rPr>
        <w:t xml:space="preserve">בשאלות והבהרות יש לפנות בכתב עד </w:t>
      </w:r>
      <w:r w:rsidR="00340739" w:rsidRPr="00AB1600">
        <w:rPr>
          <w:rFonts w:hint="cs"/>
          <w:sz w:val="24"/>
          <w:szCs w:val="24"/>
          <w:rtl/>
        </w:rPr>
        <w:t>11/1/2018</w:t>
      </w:r>
      <w:r w:rsidRPr="00AB1600">
        <w:rPr>
          <w:rFonts w:hint="cs"/>
          <w:sz w:val="24"/>
          <w:szCs w:val="24"/>
          <w:rtl/>
        </w:rPr>
        <w:t xml:space="preserve"> </w:t>
      </w:r>
      <w:r w:rsidRPr="00AB1600">
        <w:rPr>
          <w:rFonts w:hint="cs"/>
          <w:b w:val="0"/>
          <w:sz w:val="24"/>
          <w:szCs w:val="24"/>
          <w:rtl/>
        </w:rPr>
        <w:t xml:space="preserve">ב12:00 </w:t>
      </w:r>
      <w:r w:rsidR="00AB1600" w:rsidRPr="00AB1600">
        <w:rPr>
          <w:rFonts w:hint="cs"/>
          <w:sz w:val="24"/>
          <w:szCs w:val="24"/>
          <w:rtl/>
        </w:rPr>
        <w:t xml:space="preserve">למר </w:t>
      </w:r>
      <w:r w:rsidR="00954B93" w:rsidRPr="00AB1600">
        <w:rPr>
          <w:rFonts w:hint="cs"/>
          <w:sz w:val="24"/>
          <w:szCs w:val="24"/>
          <w:rtl/>
        </w:rPr>
        <w:t xml:space="preserve"> </w:t>
      </w:r>
      <w:r w:rsidR="00AB1600" w:rsidRPr="00AB1600">
        <w:rPr>
          <w:rFonts w:hint="cs"/>
          <w:sz w:val="24"/>
          <w:szCs w:val="24"/>
          <w:rtl/>
        </w:rPr>
        <w:t>מישר ריינוס</w:t>
      </w:r>
      <w:r w:rsidRPr="00AB1600">
        <w:rPr>
          <w:rFonts w:hint="cs"/>
          <w:sz w:val="24"/>
          <w:szCs w:val="24"/>
          <w:rtl/>
        </w:rPr>
        <w:t xml:space="preserve"> במייל  </w:t>
      </w:r>
      <w:r w:rsidR="00AB1600" w:rsidRPr="00AB1600">
        <w:t>meisharr@moch.gov.il</w:t>
      </w:r>
    </w:p>
    <w:p w:rsidR="00132F3C" w:rsidRPr="00E94B34" w:rsidRDefault="00132F3C" w:rsidP="00132F3C">
      <w:pPr>
        <w:numPr>
          <w:ilvl w:val="0"/>
          <w:numId w:val="1"/>
        </w:numPr>
        <w:ind w:left="1080"/>
        <w:jc w:val="both"/>
        <w:rPr>
          <w:sz w:val="24"/>
          <w:szCs w:val="24"/>
        </w:rPr>
      </w:pPr>
      <w:r w:rsidRPr="00E94B34">
        <w:rPr>
          <w:rFonts w:hint="cs"/>
          <w:sz w:val="24"/>
          <w:szCs w:val="24"/>
          <w:rtl/>
        </w:rPr>
        <w:t>ה</w:t>
      </w:r>
      <w:r w:rsidRPr="00E94B34">
        <w:rPr>
          <w:sz w:val="24"/>
          <w:szCs w:val="24"/>
          <w:rtl/>
        </w:rPr>
        <w:t>הצע</w:t>
      </w:r>
      <w:r w:rsidRPr="00E94B34">
        <w:rPr>
          <w:rFonts w:hint="cs"/>
          <w:sz w:val="24"/>
          <w:szCs w:val="24"/>
          <w:rtl/>
        </w:rPr>
        <w:t xml:space="preserve">ה המוגשת תהיה </w:t>
      </w:r>
      <w:r w:rsidRPr="00E94B34">
        <w:rPr>
          <w:sz w:val="24"/>
          <w:szCs w:val="24"/>
          <w:rtl/>
        </w:rPr>
        <w:t>בתוקף ל</w:t>
      </w:r>
      <w:r w:rsidRPr="00E94B34">
        <w:rPr>
          <w:rFonts w:hint="cs"/>
          <w:sz w:val="24"/>
          <w:szCs w:val="24"/>
          <w:rtl/>
        </w:rPr>
        <w:t>-180</w:t>
      </w:r>
      <w:r w:rsidRPr="00E94B34">
        <w:rPr>
          <w:sz w:val="24"/>
          <w:szCs w:val="24"/>
          <w:rtl/>
        </w:rPr>
        <w:t xml:space="preserve"> ימים מהמועד האחרון להגשת ההצעות</w:t>
      </w:r>
      <w:r w:rsidRPr="00E94B34">
        <w:rPr>
          <w:rFonts w:hint="cs"/>
          <w:sz w:val="24"/>
          <w:szCs w:val="24"/>
          <w:rtl/>
        </w:rPr>
        <w:t>.</w:t>
      </w:r>
    </w:p>
    <w:p w:rsidR="00132F3C" w:rsidRPr="00AB1600" w:rsidRDefault="00132F3C" w:rsidP="00340739">
      <w:pPr>
        <w:numPr>
          <w:ilvl w:val="0"/>
          <w:numId w:val="1"/>
        </w:numPr>
        <w:ind w:left="1080"/>
        <w:jc w:val="both"/>
        <w:rPr>
          <w:b w:val="0"/>
          <w:sz w:val="24"/>
          <w:szCs w:val="24"/>
        </w:rPr>
      </w:pPr>
      <w:r w:rsidRPr="00AB1600">
        <w:rPr>
          <w:rFonts w:hint="cs"/>
          <w:sz w:val="24"/>
          <w:szCs w:val="24"/>
          <w:rtl/>
        </w:rPr>
        <w:t xml:space="preserve">המועד האחרון להגשת הצעות הינו עד יום </w:t>
      </w:r>
      <w:r w:rsidR="00340739" w:rsidRPr="00AB1600">
        <w:rPr>
          <w:rFonts w:hint="cs"/>
          <w:sz w:val="24"/>
          <w:szCs w:val="24"/>
          <w:rtl/>
        </w:rPr>
        <w:t xml:space="preserve">29/01/2018 </w:t>
      </w:r>
      <w:r w:rsidRPr="00AB1600">
        <w:rPr>
          <w:rFonts w:hint="cs"/>
          <w:sz w:val="24"/>
          <w:szCs w:val="24"/>
          <w:rtl/>
        </w:rPr>
        <w:t xml:space="preserve">בשעה </w:t>
      </w:r>
      <w:r w:rsidR="00340739" w:rsidRPr="00AB1600">
        <w:rPr>
          <w:rFonts w:hint="cs"/>
          <w:sz w:val="24"/>
          <w:szCs w:val="24"/>
          <w:rtl/>
        </w:rPr>
        <w:t>09</w:t>
      </w:r>
      <w:r w:rsidRPr="00AB1600">
        <w:rPr>
          <w:rFonts w:hint="cs"/>
          <w:sz w:val="24"/>
          <w:szCs w:val="24"/>
          <w:rtl/>
        </w:rPr>
        <w:t xml:space="preserve">:00 בתיבת המכרזים במשרד הבינוי והשיכון, </w:t>
      </w:r>
      <w:r w:rsidRPr="00AB1600">
        <w:rPr>
          <w:sz w:val="24"/>
          <w:szCs w:val="24"/>
          <w:rtl/>
        </w:rPr>
        <w:t xml:space="preserve">רח' </w:t>
      </w:r>
      <w:proofErr w:type="spellStart"/>
      <w:r w:rsidRPr="00AB1600">
        <w:rPr>
          <w:sz w:val="24"/>
          <w:szCs w:val="24"/>
          <w:rtl/>
        </w:rPr>
        <w:t>קלרמון</w:t>
      </w:r>
      <w:proofErr w:type="spellEnd"/>
      <w:r w:rsidRPr="00AB1600">
        <w:rPr>
          <w:sz w:val="24"/>
          <w:szCs w:val="24"/>
          <w:rtl/>
        </w:rPr>
        <w:t xml:space="preserve"> </w:t>
      </w:r>
      <w:proofErr w:type="spellStart"/>
      <w:r w:rsidRPr="00AB1600">
        <w:rPr>
          <w:sz w:val="24"/>
          <w:szCs w:val="24"/>
          <w:rtl/>
        </w:rPr>
        <w:t>גאנו</w:t>
      </w:r>
      <w:proofErr w:type="spellEnd"/>
      <w:r w:rsidRPr="00AB1600">
        <w:rPr>
          <w:sz w:val="24"/>
          <w:szCs w:val="24"/>
          <w:rtl/>
        </w:rPr>
        <w:t xml:space="preserve"> 3, קריית הממשלה, מזרח ירושלים</w:t>
      </w:r>
      <w:r w:rsidRPr="00AB1600">
        <w:rPr>
          <w:rFonts w:hint="cs"/>
          <w:sz w:val="24"/>
          <w:szCs w:val="24"/>
          <w:rtl/>
        </w:rPr>
        <w:t xml:space="preserve"> בניין א' בחדר הדואר בקומת הקרקע</w:t>
      </w:r>
      <w:r w:rsidRPr="00AB1600">
        <w:rPr>
          <w:sz w:val="24"/>
          <w:szCs w:val="24"/>
          <w:rtl/>
        </w:rPr>
        <w:t xml:space="preserve">. </w:t>
      </w:r>
    </w:p>
    <w:p w:rsidR="00132F3C" w:rsidRPr="00AB1600" w:rsidRDefault="00132F3C" w:rsidP="00AB1600">
      <w:pPr>
        <w:numPr>
          <w:ilvl w:val="0"/>
          <w:numId w:val="1"/>
        </w:numPr>
        <w:ind w:left="1080"/>
        <w:jc w:val="both"/>
        <w:rPr>
          <w:b w:val="0"/>
          <w:sz w:val="24"/>
          <w:szCs w:val="24"/>
        </w:rPr>
      </w:pPr>
      <w:r w:rsidRPr="00AB1600">
        <w:rPr>
          <w:rFonts w:hint="cs"/>
          <w:sz w:val="24"/>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w:t>
      </w:r>
      <w:proofErr w:type="spellStart"/>
      <w:r w:rsidRPr="00AB1600">
        <w:rPr>
          <w:rFonts w:hint="cs"/>
          <w:sz w:val="24"/>
          <w:szCs w:val="24"/>
          <w:rtl/>
        </w:rPr>
        <w:t>מינהל</w:t>
      </w:r>
      <w:proofErr w:type="spellEnd"/>
      <w:r w:rsidRPr="00AB1600">
        <w:rPr>
          <w:rFonts w:hint="cs"/>
          <w:sz w:val="24"/>
          <w:szCs w:val="24"/>
          <w:rtl/>
        </w:rPr>
        <w:t xml:space="preserve"> הרכש הממשלתי שכתובתו:</w:t>
      </w:r>
      <w:r w:rsidRPr="00AB1600">
        <w:rPr>
          <w:rFonts w:hint="cs"/>
          <w:sz w:val="24"/>
          <w:szCs w:val="24"/>
        </w:rPr>
        <w:t xml:space="preserve"> </w:t>
      </w:r>
      <w:r w:rsidRPr="00AB1600">
        <w:rPr>
          <w:sz w:val="24"/>
          <w:szCs w:val="24"/>
        </w:rPr>
        <w:t xml:space="preserve">  </w:t>
      </w:r>
      <w:hyperlink r:id="rId13" w:history="1">
        <w:r w:rsidRPr="00AB1600">
          <w:rPr>
            <w:sz w:val="24"/>
            <w:szCs w:val="24"/>
          </w:rPr>
          <w:t>www.mr.gov.il</w:t>
        </w:r>
      </w:hyperlink>
      <w:r w:rsidRPr="00AB1600">
        <w:rPr>
          <w:sz w:val="24"/>
          <w:szCs w:val="24"/>
        </w:rPr>
        <w:t xml:space="preserve">  </w:t>
      </w:r>
    </w:p>
    <w:p w:rsidR="00132F3C" w:rsidRPr="00AB1600" w:rsidRDefault="00132F3C" w:rsidP="00132F3C">
      <w:pPr>
        <w:numPr>
          <w:ilvl w:val="0"/>
          <w:numId w:val="1"/>
        </w:numPr>
        <w:ind w:left="1080"/>
        <w:jc w:val="both"/>
        <w:rPr>
          <w:b w:val="0"/>
          <w:sz w:val="24"/>
          <w:szCs w:val="24"/>
        </w:rPr>
      </w:pPr>
      <w:r w:rsidRPr="00AB1600">
        <w:rPr>
          <w:rFonts w:hint="cs"/>
          <w:sz w:val="24"/>
          <w:szCs w:val="24"/>
          <w:rtl/>
        </w:rPr>
        <w:t>בכל מקרה של סתירה בין האמור בהודעה זו לאמור במסמכי המכרז - יגבר האמור במסמכי המכרז.</w:t>
      </w:r>
    </w:p>
    <w:p w:rsidR="00132F3C" w:rsidRPr="00AE4370" w:rsidRDefault="00132F3C" w:rsidP="00132F3C">
      <w:pPr>
        <w:ind w:left="720"/>
        <w:jc w:val="both"/>
        <w:rPr>
          <w:b w:val="0"/>
          <w:sz w:val="24"/>
          <w:szCs w:val="24"/>
          <w:rtl/>
        </w:rPr>
      </w:pPr>
    </w:p>
    <w:sectPr w:rsidR="00132F3C" w:rsidRPr="00AE4370" w:rsidSect="00754890">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7A5" w:rsidRDefault="006607A5" w:rsidP="000A389D">
      <w:pPr>
        <w:spacing w:line="240" w:lineRule="auto"/>
      </w:pPr>
      <w:r>
        <w:separator/>
      </w:r>
    </w:p>
  </w:endnote>
  <w:endnote w:type="continuationSeparator" w:id="0">
    <w:p w:rsidR="006607A5" w:rsidRDefault="006607A5"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322" w:rsidRDefault="004B532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rsidTr="000E3646">
      <w:trPr>
        <w:trHeight w:hRule="exact" w:val="80"/>
      </w:trPr>
      <w:tc>
        <w:tcPr>
          <w:tcW w:w="8522" w:type="dxa"/>
        </w:tcPr>
        <w:p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0AF9932C" wp14:editId="238FC8DE">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showingPlcHdr/>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0E3646" w:rsidRPr="009222B6" w:rsidRDefault="003E064E" w:rsidP="009222B6">
        <w:pPr>
          <w:tabs>
            <w:tab w:val="center" w:pos="4153"/>
            <w:tab w:val="right" w:pos="8306"/>
          </w:tabs>
          <w:jc w:val="center"/>
          <w:rPr>
            <w:rFonts w:ascii="David" w:hAnsi="David"/>
            <w:b w:val="0"/>
            <w:sz w:val="20"/>
            <w:szCs w:val="20"/>
            <w:rtl/>
          </w:rPr>
        </w:pPr>
        <w:r>
          <w:rPr>
            <w:rFonts w:ascii="David" w:hAnsi="David"/>
            <w:b w:val="0"/>
            <w:sz w:val="20"/>
            <w:szCs w:val="20"/>
            <w:rtl/>
          </w:rPr>
          <w:t xml:space="preserve">     </w:t>
        </w:r>
      </w:p>
    </w:sdtContent>
  </w:sdt>
  <w:p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showingPlcHdr/>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0A389D">
          <w:rPr>
            <w:rStyle w:val="a6"/>
            <w:rFonts w:eastAsiaTheme="minorHAnsi"/>
          </w:rPr>
          <w:t xml:space="preserve"> </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322" w:rsidRDefault="004B532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7A5" w:rsidRDefault="006607A5" w:rsidP="000A389D">
      <w:pPr>
        <w:spacing w:line="240" w:lineRule="auto"/>
      </w:pPr>
      <w:r>
        <w:separator/>
      </w:r>
    </w:p>
  </w:footnote>
  <w:footnote w:type="continuationSeparator" w:id="0">
    <w:p w:rsidR="006607A5" w:rsidRDefault="006607A5"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3E" w:rsidRDefault="00FC6A3E">
    <w:pPr>
      <w:pStyle w:val="a3"/>
      <w:rPr>
        <w:rtl/>
      </w:rPr>
    </w:pPr>
    <w:r>
      <w:rPr>
        <w:noProof/>
      </w:rPr>
      <w:drawing>
        <wp:inline distT="0" distB="0" distL="0" distR="0" wp14:anchorId="729B0826" wp14:editId="4094846E">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1CA935B9" wp14:editId="227EB1CE">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46" w:rsidRPr="009222B6" w:rsidRDefault="004B5322" w:rsidP="000717AD">
    <w:pPr>
      <w:pStyle w:val="a3"/>
      <w:jc w:val="center"/>
      <w:rPr>
        <w:b w:val="0"/>
        <w:bCs/>
        <w:sz w:val="40"/>
        <w:szCs w:val="40"/>
        <w:rtl/>
      </w:rPr>
    </w:pPr>
    <w:r>
      <w:rPr>
        <w:noProof/>
        <w:color w:val="FFFFFF" w:themeColor="background1"/>
        <w:sz w:val="2"/>
        <w:szCs w:val="2"/>
        <w:rtl/>
      </w:rPr>
      <w:drawing>
        <wp:anchor distT="0" distB="0" distL="114300" distR="114300" simplePos="0" relativeHeight="251662336" behindDoc="0" locked="0" layoutInCell="1" allowOverlap="1" wp14:anchorId="7177FD21" wp14:editId="2336DE44">
          <wp:simplePos x="0" y="0"/>
          <wp:positionH relativeFrom="column">
            <wp:posOffset>4438650</wp:posOffset>
          </wp:positionH>
          <wp:positionV relativeFrom="paragraph">
            <wp:posOffset>-104775</wp:posOffset>
          </wp:positionV>
          <wp:extent cx="1172560" cy="647700"/>
          <wp:effectExtent l="0" t="0" r="8890" b="0"/>
          <wp:wrapNone/>
          <wp:docPr id="4" name="Picture 4" descr="C:\Users\y01\Desktop\Templates\Hebrew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5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7F4C" w:rsidRPr="009222B6">
      <w:rPr>
        <w:rFonts w:hint="cs"/>
        <w:b w:val="0"/>
        <w:bCs/>
        <w:sz w:val="40"/>
        <w:szCs w:val="40"/>
        <w:rtl/>
      </w:rPr>
      <w:t>מדינת ישראל</w:t>
    </w:r>
  </w:p>
  <w:p w:rsidR="000E3646" w:rsidRDefault="00FC6A3E" w:rsidP="00FC6A3E">
    <w:pPr>
      <w:pStyle w:val="a3"/>
      <w:jc w:val="center"/>
      <w:rPr>
        <w:sz w:val="32"/>
        <w:szCs w:val="32"/>
        <w:rtl/>
      </w:rPr>
    </w:pPr>
    <w:r>
      <w:rPr>
        <w:rFonts w:hint="cs"/>
        <w:sz w:val="32"/>
        <w:szCs w:val="32"/>
        <w:rtl/>
      </w:rPr>
      <w:t>משרד הבינוי</w:t>
    </w:r>
    <w:r w:rsidR="004B5322">
      <w:rPr>
        <w:rFonts w:hint="cs"/>
        <w:sz w:val="32"/>
        <w:szCs w:val="32"/>
        <w:rtl/>
      </w:rPr>
      <w:t xml:space="preserve"> והשיכון</w:t>
    </w:r>
  </w:p>
  <w:sdt>
    <w:sdtPr>
      <w:rPr>
        <w:sz w:val="28"/>
        <w:szCs w:val="28"/>
        <w:rtl/>
      </w:rPr>
      <w:id w:val="78207391"/>
      <w:placeholder>
        <w:docPart w:val="1D5FD54FF2164DD4850E7FBD34D1E294"/>
      </w:placeholder>
      <w:showingPlcHd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7D6E9C" w:rsidRPr="007D6E9C" w:rsidRDefault="006D187B" w:rsidP="006D187B">
        <w:pPr>
          <w:jc w:val="center"/>
          <w:rPr>
            <w:rtl/>
          </w:rPr>
        </w:pPr>
        <w:r>
          <w:rPr>
            <w:rStyle w:val="a6"/>
            <w:rFonts w:eastAsiaTheme="minorHAnsi"/>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322" w:rsidRDefault="004B532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826EC4"/>
    <w:multiLevelType w:val="multilevel"/>
    <w:tmpl w:val="0409001F"/>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00"/>
  <w:drawingGridVerticalSpacing w:val="136"/>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F3C"/>
    <w:rsid w:val="00070AF8"/>
    <w:rsid w:val="000A389D"/>
    <w:rsid w:val="001012CD"/>
    <w:rsid w:val="001147D3"/>
    <w:rsid w:val="00132F3C"/>
    <w:rsid w:val="00152C00"/>
    <w:rsid w:val="00156CCF"/>
    <w:rsid w:val="00164175"/>
    <w:rsid w:val="00191323"/>
    <w:rsid w:val="00196BE1"/>
    <w:rsid w:val="001A5383"/>
    <w:rsid w:val="001E2356"/>
    <w:rsid w:val="001E2EF2"/>
    <w:rsid w:val="00233B12"/>
    <w:rsid w:val="0024343C"/>
    <w:rsid w:val="002B26F8"/>
    <w:rsid w:val="002E7F4C"/>
    <w:rsid w:val="003200B8"/>
    <w:rsid w:val="00340739"/>
    <w:rsid w:val="003E064E"/>
    <w:rsid w:val="00423A7E"/>
    <w:rsid w:val="004939FD"/>
    <w:rsid w:val="004B5322"/>
    <w:rsid w:val="0050144F"/>
    <w:rsid w:val="00627401"/>
    <w:rsid w:val="006607A5"/>
    <w:rsid w:val="00661CF4"/>
    <w:rsid w:val="006D187B"/>
    <w:rsid w:val="006E21E4"/>
    <w:rsid w:val="00700467"/>
    <w:rsid w:val="00753D75"/>
    <w:rsid w:val="007D6E9C"/>
    <w:rsid w:val="007F5F16"/>
    <w:rsid w:val="008117F2"/>
    <w:rsid w:val="008309DF"/>
    <w:rsid w:val="00855E00"/>
    <w:rsid w:val="00937F47"/>
    <w:rsid w:val="009522D2"/>
    <w:rsid w:val="00954B93"/>
    <w:rsid w:val="00980DD7"/>
    <w:rsid w:val="009B1E98"/>
    <w:rsid w:val="009D18FA"/>
    <w:rsid w:val="00A038A6"/>
    <w:rsid w:val="00A071C2"/>
    <w:rsid w:val="00A163F0"/>
    <w:rsid w:val="00AB1600"/>
    <w:rsid w:val="00AC4F4E"/>
    <w:rsid w:val="00AD567A"/>
    <w:rsid w:val="00B17F3E"/>
    <w:rsid w:val="00BC55E0"/>
    <w:rsid w:val="00BF5C10"/>
    <w:rsid w:val="00BF7BAE"/>
    <w:rsid w:val="00C227B9"/>
    <w:rsid w:val="00C3495C"/>
    <w:rsid w:val="00C819C2"/>
    <w:rsid w:val="00C9491C"/>
    <w:rsid w:val="00CD1BFC"/>
    <w:rsid w:val="00CD7368"/>
    <w:rsid w:val="00D222E5"/>
    <w:rsid w:val="00DF1EFF"/>
    <w:rsid w:val="00E331A3"/>
    <w:rsid w:val="00E813EE"/>
    <w:rsid w:val="00E94B34"/>
    <w:rsid w:val="00EC1869"/>
    <w:rsid w:val="00F12F7D"/>
    <w:rsid w:val="00F17B1A"/>
    <w:rsid w:val="00F40245"/>
    <w:rsid w:val="00FB423A"/>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340739"/>
    <w:pPr>
      <w:ind w:left="720"/>
      <w:contextualSpacing/>
    </w:pPr>
  </w:style>
  <w:style w:type="character" w:customStyle="1" w:styleId="ac">
    <w:name w:val="פיסקת רשימה תו"/>
    <w:link w:val="ab"/>
    <w:uiPriority w:val="34"/>
    <w:locked/>
    <w:rsid w:val="00340739"/>
    <w:rPr>
      <w:rFonts w:ascii="Times New Roman" w:eastAsia="Times New Roman" w:hAnsi="Times New Roman" w:cs="David"/>
      <w:b/>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340739"/>
    <w:pPr>
      <w:ind w:left="720"/>
      <w:contextualSpacing/>
    </w:pPr>
  </w:style>
  <w:style w:type="character" w:customStyle="1" w:styleId="ac">
    <w:name w:val="פיסקת רשימה תו"/>
    <w:link w:val="ab"/>
    <w:uiPriority w:val="34"/>
    <w:locked/>
    <w:rsid w:val="00340739"/>
    <w:rPr>
      <w:rFonts w:ascii="Times New Roman" w:eastAsia="Times New Roman" w:hAnsi="Times New Roman" w:cs="David"/>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857348">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TakzivRagil/DocLib/Forms/&#1502;&#1499;&#1514;&#1489;%20&#1506;&#1501;%20&#1500;&#1493;&#1490;&#1493;%20&#1510;&#1489;&#1506;&#1493;&#1504;&#1497;/MochLetterColorful.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D281AAAC8249AC9046652BD3954ABB"/>
        <w:category>
          <w:name w:val="כללי"/>
          <w:gallery w:val="placeholder"/>
        </w:category>
        <w:types>
          <w:type w:val="bbPlcHdr"/>
        </w:types>
        <w:behaviors>
          <w:behavior w:val="content"/>
        </w:behaviors>
        <w:guid w:val="{232982BB-CAD4-4BB3-8D0C-B9C52B86840C}"/>
      </w:docPartPr>
      <w:docPartBody>
        <w:p w:rsidR="002455A0" w:rsidRDefault="00DB0362">
          <w:pPr>
            <w:pStyle w:val="55D281AAAC8249AC9046652BD3954ABB"/>
          </w:pPr>
          <w:r w:rsidRPr="007973DB">
            <w:rPr>
              <w:rStyle w:val="a3"/>
              <w:rFonts w:hint="cs"/>
              <w:rtl/>
            </w:rPr>
            <w:t>[סימוכין]</w:t>
          </w:r>
        </w:p>
      </w:docPartBody>
    </w:docPart>
    <w:docPart>
      <w:docPartPr>
        <w:name w:val="1D5FD54FF2164DD4850E7FBD34D1E294"/>
        <w:category>
          <w:name w:val="כללי"/>
          <w:gallery w:val="placeholder"/>
        </w:category>
        <w:types>
          <w:type w:val="bbPlcHdr"/>
        </w:types>
        <w:behaviors>
          <w:behavior w:val="content"/>
        </w:behaviors>
        <w:guid w:val="{B4BB4FB7-0E0A-47BC-896E-2AD70261D6D0}"/>
      </w:docPartPr>
      <w:docPartBody>
        <w:p w:rsidR="002455A0" w:rsidRDefault="00DB0362">
          <w:pPr>
            <w:pStyle w:val="1D5FD54FF2164DD4850E7FBD34D1E294"/>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362"/>
    <w:rsid w:val="0002091D"/>
    <w:rsid w:val="002455A0"/>
    <w:rsid w:val="00DB03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55D281AAAC8249AC9046652BD3954ABB">
    <w:name w:val="55D281AAAC8249AC9046652BD3954ABB"/>
    <w:pPr>
      <w:bidi/>
    </w:pPr>
  </w:style>
  <w:style w:type="paragraph" w:customStyle="1" w:styleId="1B4B4E60A5EF4AB7BC14D23FD21CA63E">
    <w:name w:val="1B4B4E60A5EF4AB7BC14D23FD21CA63E"/>
    <w:pPr>
      <w:bidi/>
    </w:pPr>
  </w:style>
  <w:style w:type="paragraph" w:customStyle="1" w:styleId="D8C625266DD04982AA2921981A32087A">
    <w:name w:val="D8C625266DD04982AA2921981A32087A"/>
    <w:pPr>
      <w:bidi/>
    </w:pPr>
  </w:style>
  <w:style w:type="paragraph" w:customStyle="1" w:styleId="72755A99586B42E7A6942381954EC544">
    <w:name w:val="72755A99586B42E7A6942381954EC544"/>
    <w:pPr>
      <w:bidi/>
    </w:pPr>
  </w:style>
  <w:style w:type="paragraph" w:customStyle="1" w:styleId="AE2F0D8C22C3489DB82AFFCF51DA15A9">
    <w:name w:val="AE2F0D8C22C3489DB82AFFCF51DA15A9"/>
    <w:pPr>
      <w:bidi/>
    </w:pPr>
  </w:style>
  <w:style w:type="paragraph" w:customStyle="1" w:styleId="1D5FD54FF2164DD4850E7FBD34D1E294">
    <w:name w:val="1D5FD54FF2164DD4850E7FBD34D1E294"/>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55D281AAAC8249AC9046652BD3954ABB">
    <w:name w:val="55D281AAAC8249AC9046652BD3954ABB"/>
    <w:pPr>
      <w:bidi/>
    </w:pPr>
  </w:style>
  <w:style w:type="paragraph" w:customStyle="1" w:styleId="1B4B4E60A5EF4AB7BC14D23FD21CA63E">
    <w:name w:val="1B4B4E60A5EF4AB7BC14D23FD21CA63E"/>
    <w:pPr>
      <w:bidi/>
    </w:pPr>
  </w:style>
  <w:style w:type="paragraph" w:customStyle="1" w:styleId="D8C625266DD04982AA2921981A32087A">
    <w:name w:val="D8C625266DD04982AA2921981A32087A"/>
    <w:pPr>
      <w:bidi/>
    </w:pPr>
  </w:style>
  <w:style w:type="paragraph" w:customStyle="1" w:styleId="72755A99586B42E7A6942381954EC544">
    <w:name w:val="72755A99586B42E7A6942381954EC544"/>
    <w:pPr>
      <w:bidi/>
    </w:pPr>
  </w:style>
  <w:style w:type="paragraph" w:customStyle="1" w:styleId="AE2F0D8C22C3489DB82AFFCF51DA15A9">
    <w:name w:val="AE2F0D8C22C3489DB82AFFCF51DA15A9"/>
    <w:pPr>
      <w:bidi/>
    </w:pPr>
  </w:style>
  <w:style w:type="paragraph" w:customStyle="1" w:styleId="1D5FD54FF2164DD4850E7FBD34D1E294">
    <w:name w:val="1D5FD54FF2164DD4850E7FBD34D1E29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2.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 xsi:nil="true"/>
    <MochName xmlns="ae7075b7-aa27-4bc2-8aaf-7e69faaca98e" xsi:nil="true"/>
    <MochFax xmlns="ae7075b7-aa27-4bc2-8aaf-7e69faaca98e" xsi:nil="true"/>
    <MochEmail xmlns="ae7075b7-aa27-4bc2-8aaf-7e69faaca98e" xsi:nil="true"/>
    <MochAddress xmlns="ae7075b7-aa27-4bc2-8aaf-7e69faaca98e" xsi:nil="true"/>
    <MochSignature xmlns="ae7075b7-aa27-4bc2-8aaf-7e69faaca98e" xsi:nil="true"/>
    <Addressees xmlns="c1dca751-b4d0-4120-a115-991a9392fefd" xsi:nil="true"/>
    <MochPhone xmlns="ae7075b7-aa27-4bc2-8aaf-7e69faaca98e" xsi:nil="true"/>
    <MochSignerName xmlns="ae7075b7-aa27-4bc2-8aaf-7e69faaca98e" xsi:nil="true"/>
    <DocID xmlns="c1dca751-b4d0-4120-a115-991a9392fefd">2017081302013</DocID>
    <MochDepartment xmlns="ae7075b7-aa27-4bc2-8aaf-7e69faaca98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89D7DB403CB9A74FA7CEA54ADB44723C" ma:contentTypeVersion="4" ma:contentTypeDescription="" ma:contentTypeScope="" ma:versionID="6c0ea7b5eb5cd90cad07e14e65858815">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abbf17cf0e78e293b51704ee6d1f7324"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49D63-C896-42E5-858C-0476A0467A44}">
  <ds:schemaRefs>
    <ds:schemaRef ds:uri="http://schemas.microsoft.com/office/2006/metadata/customXsn"/>
  </ds:schemaRefs>
</ds:datastoreItem>
</file>

<file path=customXml/itemProps2.xml><?xml version="1.0" encoding="utf-8"?>
<ds:datastoreItem xmlns:ds="http://schemas.openxmlformats.org/officeDocument/2006/customXml" ds:itemID="{AB1A9B7A-729E-45A3-A98B-2F86A85BAA0B}">
  <ds:schemaRefs>
    <ds:schemaRef ds:uri="32253ff2-5021-481a-b399-07ac80de3d98"/>
    <ds:schemaRef ds:uri="ae7075b7-aa27-4bc2-8aaf-7e69faaca98e"/>
    <ds:schemaRef ds:uri="http://purl.org/dc/dcmitype/"/>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schemas.microsoft.com/office/infopath/2007/PartnerControls"/>
    <ds:schemaRef ds:uri="c1dca751-b4d0-4120-a115-991a9392fefd"/>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A8B795F3-CB19-482B-931D-E16B8C334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53FC07-1A92-46A4-972A-E55312CD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MochLetterColorful</Template>
  <TotalTime>9</TotalTime>
  <Pages>1</Pages>
  <Words>212</Words>
  <Characters>1061</Characters>
  <Application>Microsoft Office Word</Application>
  <DocSecurity>0</DocSecurity>
  <Lines>8</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והבינוי</Company>
  <LinksUpToDate>false</LinksUpToDate>
  <CharactersWithSpaces>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o21</dc:creator>
  <cp:lastModifiedBy>NiritY</cp:lastModifiedBy>
  <cp:revision>5</cp:revision>
  <cp:lastPrinted>2017-08-15T07:07:00Z</cp:lastPrinted>
  <dcterms:created xsi:type="dcterms:W3CDTF">2017-12-26T08:55:00Z</dcterms:created>
  <dcterms:modified xsi:type="dcterms:W3CDTF">2017-12-26T09:06:00Z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0x010100FA8D25DBDF7EC84E8BCC320FF9B3F90D021D0089D7DB403CB9A74FA7CEA54ADB44723C</vt:lpwstr>
  </property>
</Properties>
</file>